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1500F" w14:textId="77777777" w:rsidR="00120FDB" w:rsidRDefault="00120FDB">
      <w:pPr>
        <w:pStyle w:val="Standard"/>
        <w:spacing w:after="0"/>
        <w:ind w:right="-172"/>
        <w:jc w:val="right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489247E" w14:textId="77777777" w:rsidR="00120FDB" w:rsidRDefault="00096769">
      <w:pPr>
        <w:pStyle w:val="Standard"/>
        <w:spacing w:after="0"/>
        <w:ind w:right="-172"/>
        <w:jc w:val="right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Zagnańsk, …………………… </w:t>
      </w:r>
    </w:p>
    <w:p w14:paraId="7C49D5D4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379D20F9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2206CD25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9F8D25D" w14:textId="77777777" w:rsidR="00120FDB" w:rsidRDefault="00120FDB">
      <w:pPr>
        <w:pStyle w:val="Standard"/>
        <w:spacing w:after="0"/>
        <w:ind w:right="-172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59AB3664" w14:textId="77777777" w:rsidR="00120FDB" w:rsidRDefault="00120FDB">
      <w:pPr>
        <w:pStyle w:val="Standard"/>
        <w:spacing w:after="0"/>
        <w:ind w:right="-172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185276DE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2EA6E2A3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535165B3" w14:textId="77777777" w:rsidR="00120FDB" w:rsidRDefault="00096769">
      <w:pPr>
        <w:pStyle w:val="Standard"/>
        <w:spacing w:after="0"/>
        <w:ind w:left="4956" w:right="-172"/>
        <w:rPr>
          <w:rFonts w:ascii="Times New Roman" w:eastAsia="Times New Roman" w:hAnsi="Times New Roman"/>
          <w:b/>
          <w:bCs/>
          <w:sz w:val="28"/>
          <w:szCs w:val="28"/>
          <w:lang w:eastAsia="pl-P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 xml:space="preserve">Dyrektor </w:t>
      </w:r>
      <w:r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br/>
      </w:r>
      <w:r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 xml:space="preserve">Zespołu Szkoły Podstawowej nr 2 </w:t>
      </w:r>
      <w:r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br/>
      </w:r>
      <w:r>
        <w:rPr>
          <w:rFonts w:ascii="Times New Roman" w:eastAsia="Times New Roman" w:hAnsi="Times New Roman"/>
          <w:b/>
          <w:bCs/>
          <w:sz w:val="28"/>
          <w:szCs w:val="28"/>
          <w:lang w:eastAsia="pl-PL"/>
        </w:rPr>
        <w:t xml:space="preserve">i Przedszkola w Zagnańsku </w:t>
      </w:r>
    </w:p>
    <w:p w14:paraId="74B75FBD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39E0BC16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D9C7D84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78835DF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3F87B535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543F7C35" w14:textId="77777777" w:rsidR="00120FDB" w:rsidRDefault="00096769">
      <w:pPr>
        <w:pStyle w:val="Standard"/>
        <w:spacing w:after="0"/>
        <w:ind w:right="-172"/>
        <w:jc w:val="center"/>
      </w:pP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OŚWIADCZENIE</w:t>
      </w:r>
    </w:p>
    <w:p w14:paraId="228CE1CF" w14:textId="77777777" w:rsidR="00120FDB" w:rsidRDefault="00096769">
      <w:pPr>
        <w:pStyle w:val="Standard"/>
        <w:spacing w:after="0"/>
        <w:ind w:right="-172"/>
        <w:jc w:val="center"/>
      </w:pP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O REZYGNACJI DZIECKA Z UCZESTNICTWA </w:t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W ZAJĘCIACH EDUKACJA ZDROWOTNA</w:t>
      </w:r>
    </w:p>
    <w:p w14:paraId="11BF92E6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D734D14" w14:textId="77777777" w:rsidR="00120FDB" w:rsidRDefault="00120FDB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4B60FC10" w14:textId="77777777" w:rsidR="00120FDB" w:rsidRDefault="00096769">
      <w:pPr>
        <w:pStyle w:val="Standard"/>
        <w:jc w:val="both"/>
      </w:pPr>
      <w:r>
        <w:rPr>
          <w:rFonts w:ascii="Times New Roman" w:hAnsi="Times New Roman"/>
          <w:kern w:val="3"/>
        </w:rPr>
        <w:t xml:space="preserve">Imię i nazwisko ucznia/uczennicy </w:t>
      </w:r>
      <w:r>
        <w:rPr>
          <w:rFonts w:ascii="Times New Roman" w:hAnsi="Times New Roman"/>
          <w:kern w:val="3"/>
        </w:rPr>
        <w:t>………………….………….…………………………  klasa  …..…..</w:t>
      </w:r>
    </w:p>
    <w:p w14:paraId="62B2DF22" w14:textId="77777777" w:rsidR="00120FDB" w:rsidRDefault="00096769">
      <w:pPr>
        <w:pStyle w:val="Standard"/>
        <w:spacing w:line="276" w:lineRule="auto"/>
        <w:jc w:val="both"/>
      </w:pPr>
      <w:r>
        <w:rPr>
          <w:rFonts w:ascii="Times New Roman" w:hAnsi="Times New Roman"/>
        </w:rPr>
        <w:t>Na podstawie Rozporządzenia MEN z dnia 12 marca 2025 r. (Dz.U.2025 poz. 363) zmieniającego rozporządzenie w sprawie ramowych planów nauczania dla publicznych szkół,  o</w:t>
      </w:r>
      <w:r>
        <w:rPr>
          <w:rFonts w:ascii="Times New Roman" w:hAnsi="Times New Roman"/>
          <w:kern w:val="3"/>
        </w:rPr>
        <w:t xml:space="preserve">świadczam, że moje dziecko w trakcie nauki w roku </w:t>
      </w:r>
      <w:r>
        <w:rPr>
          <w:rFonts w:ascii="Times New Roman" w:hAnsi="Times New Roman"/>
          <w:kern w:val="3"/>
        </w:rPr>
        <w:t xml:space="preserve">szkolnym 2025/2026 </w:t>
      </w:r>
      <w:r>
        <w:rPr>
          <w:rFonts w:ascii="Times New Roman" w:hAnsi="Times New Roman"/>
          <w:b/>
          <w:bCs/>
          <w:kern w:val="3"/>
        </w:rPr>
        <w:t>nie będzie uczęszczało na zajęcia edukacji zdrowotnej.</w:t>
      </w:r>
    </w:p>
    <w:p w14:paraId="0326F5B8" w14:textId="77777777" w:rsidR="00120FDB" w:rsidRDefault="00096769">
      <w:pPr>
        <w:pStyle w:val="Standard"/>
        <w:spacing w:line="276" w:lineRule="auto"/>
        <w:jc w:val="both"/>
      </w:pPr>
      <w:r>
        <w:rPr>
          <w:rFonts w:ascii="Times New Roman" w:hAnsi="Times New Roman"/>
          <w:kern w:val="3"/>
        </w:rPr>
        <w:t>W związku z rezygnacją z uczestnictwa w zajęciach proszę o zwolnienie mojego dziecka z w/w zajęć, jeśli odbywają się na pierwszej lub ostatniej godzinie lekcyjnej w planie. Jednocześ</w:t>
      </w:r>
      <w:r>
        <w:rPr>
          <w:rFonts w:ascii="Times New Roman" w:hAnsi="Times New Roman"/>
          <w:kern w:val="3"/>
        </w:rPr>
        <w:t>nie oświadczam,                       że biorę pełną odpowiedzialność za moje dziecko w tym czasie i jego bezpieczny powrót do domu.</w:t>
      </w:r>
    </w:p>
    <w:p w14:paraId="08AD4992" w14:textId="77777777" w:rsidR="00120FDB" w:rsidRDefault="00120FDB">
      <w:pPr>
        <w:pStyle w:val="Standard"/>
        <w:spacing w:after="0"/>
        <w:ind w:right="-172"/>
        <w:jc w:val="both"/>
        <w:rPr>
          <w:rFonts w:ascii="Times New Roman" w:eastAsia="Times New Roman" w:hAnsi="Times New Roman"/>
          <w:b/>
          <w:bCs/>
          <w:kern w:val="3"/>
          <w:lang w:eastAsia="pl-PL"/>
        </w:rPr>
      </w:pPr>
    </w:p>
    <w:p w14:paraId="7AEC2295" w14:textId="77777777" w:rsidR="00120FDB" w:rsidRDefault="00120FDB">
      <w:pPr>
        <w:pStyle w:val="Standard"/>
        <w:spacing w:after="0"/>
        <w:ind w:right="-172"/>
        <w:jc w:val="both"/>
        <w:rPr>
          <w:rFonts w:ascii="Times New Roman" w:eastAsia="Times New Roman" w:hAnsi="Times New Roman"/>
          <w:b/>
          <w:bCs/>
          <w:kern w:val="3"/>
          <w:lang w:eastAsia="pl-PL"/>
        </w:rPr>
      </w:pPr>
    </w:p>
    <w:p w14:paraId="4FF795F8" w14:textId="77777777" w:rsidR="00120FDB" w:rsidRDefault="00120FDB">
      <w:pPr>
        <w:pStyle w:val="Standard"/>
        <w:spacing w:after="0"/>
        <w:ind w:right="-172"/>
        <w:jc w:val="both"/>
        <w:rPr>
          <w:rFonts w:ascii="Times New Roman" w:eastAsia="Times New Roman" w:hAnsi="Times New Roman"/>
          <w:b/>
          <w:bCs/>
          <w:kern w:val="3"/>
          <w:lang w:eastAsia="pl-PL"/>
        </w:rPr>
      </w:pPr>
    </w:p>
    <w:p w14:paraId="684132B8" w14:textId="77777777" w:rsidR="00120FDB" w:rsidRDefault="00120FDB">
      <w:pPr>
        <w:pStyle w:val="Standard"/>
        <w:spacing w:after="0"/>
        <w:ind w:left="3540" w:right="-172"/>
        <w:jc w:val="center"/>
        <w:rPr>
          <w:rFonts w:ascii="Times New Roman" w:eastAsia="Times New Roman" w:hAnsi="Times New Roman"/>
          <w:lang w:eastAsia="pl-PL"/>
        </w:rPr>
      </w:pPr>
    </w:p>
    <w:p w14:paraId="28439EB4" w14:textId="77777777" w:rsidR="00120FDB" w:rsidRDefault="00120FDB">
      <w:pPr>
        <w:pStyle w:val="Standard"/>
        <w:spacing w:after="0"/>
        <w:ind w:left="3540" w:right="-172"/>
        <w:jc w:val="center"/>
        <w:rPr>
          <w:rFonts w:ascii="Times New Roman" w:eastAsia="Times New Roman" w:hAnsi="Times New Roman"/>
          <w:lang w:eastAsia="pl-PL"/>
        </w:rPr>
      </w:pPr>
    </w:p>
    <w:p w14:paraId="452C1B68" w14:textId="77777777" w:rsidR="00120FDB" w:rsidRDefault="00120FDB">
      <w:pPr>
        <w:pStyle w:val="Standard"/>
        <w:spacing w:after="0"/>
        <w:ind w:left="3540" w:right="-172"/>
        <w:jc w:val="center"/>
        <w:rPr>
          <w:rFonts w:ascii="Times New Roman" w:eastAsia="Times New Roman" w:hAnsi="Times New Roman"/>
          <w:lang w:eastAsia="pl-PL"/>
        </w:rPr>
      </w:pPr>
    </w:p>
    <w:p w14:paraId="48245194" w14:textId="77777777" w:rsidR="00120FDB" w:rsidRDefault="00096769">
      <w:pPr>
        <w:pStyle w:val="Standard"/>
        <w:spacing w:after="0"/>
        <w:ind w:right="-172"/>
      </w:pPr>
      <w:r>
        <w:rPr>
          <w:rFonts w:ascii="Times New Roman" w:eastAsia="Times New Roman" w:hAnsi="Times New Roman"/>
          <w:lang w:eastAsia="pl-PL"/>
        </w:rPr>
        <w:t xml:space="preserve">     ………………………………………                           ……………………………………..</w:t>
      </w:r>
    </w:p>
    <w:p w14:paraId="345A6AB7" w14:textId="77777777" w:rsidR="00120FDB" w:rsidRDefault="00096769">
      <w:pPr>
        <w:pStyle w:val="Standard"/>
        <w:spacing w:after="0"/>
        <w:ind w:right="-172"/>
      </w:pPr>
      <w:r>
        <w:rPr>
          <w:rFonts w:ascii="Times New Roman" w:eastAsia="Times New Roman" w:hAnsi="Times New Roman"/>
          <w:i/>
          <w:iCs/>
          <w:sz w:val="18"/>
          <w:szCs w:val="18"/>
          <w:lang w:eastAsia="pl-PL"/>
        </w:rPr>
        <w:t xml:space="preserve">         czytelny podpis matki/prawnej </w:t>
      </w:r>
      <w:r>
        <w:rPr>
          <w:rFonts w:ascii="Times New Roman" w:eastAsia="Times New Roman" w:hAnsi="Times New Roman"/>
          <w:i/>
          <w:iCs/>
          <w:sz w:val="18"/>
          <w:szCs w:val="18"/>
          <w:lang w:eastAsia="pl-PL"/>
        </w:rPr>
        <w:t>opiekunki                                        czytelny podpis ojca/prawnego opiekuna</w:t>
      </w:r>
    </w:p>
    <w:p w14:paraId="0BBCC10E" w14:textId="77777777" w:rsidR="00120FDB" w:rsidRDefault="00120FDB">
      <w:pPr>
        <w:pStyle w:val="Standard"/>
        <w:spacing w:after="0"/>
        <w:ind w:right="-172"/>
      </w:pPr>
    </w:p>
    <w:p w14:paraId="6346F001" w14:textId="77777777" w:rsidR="00120FDB" w:rsidRDefault="00120FDB">
      <w:pPr>
        <w:pStyle w:val="Standard"/>
        <w:spacing w:after="0"/>
        <w:ind w:left="3540" w:right="-172"/>
        <w:jc w:val="center"/>
        <w:rPr>
          <w:rFonts w:ascii="Times New Roman" w:eastAsia="Times New Roman" w:hAnsi="Times New Roman"/>
          <w:lang w:eastAsia="pl-PL"/>
        </w:rPr>
      </w:pPr>
    </w:p>
    <w:p w14:paraId="0824698D" w14:textId="77777777" w:rsidR="001C1301" w:rsidRDefault="00096769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  <w:r>
        <w:rPr>
          <w:rFonts w:ascii="Times New Roman" w:eastAsia="Times New Roman" w:hAnsi="Times New Roman"/>
          <w:i/>
          <w:iCs/>
          <w:sz w:val="18"/>
          <w:szCs w:val="18"/>
          <w:lang w:eastAsia="pl-PL"/>
        </w:rPr>
        <w:t xml:space="preserve">      </w:t>
      </w:r>
    </w:p>
    <w:p w14:paraId="169835A3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2326080B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36B9C056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1CEA8484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1C235C3D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089BFFA5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3792C8A9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59A33AD0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2F2B358D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7B948508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7531258D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6DD496D4" w14:textId="77777777" w:rsidR="001C1301" w:rsidRDefault="001C1301">
      <w:pPr>
        <w:pStyle w:val="Standard"/>
        <w:spacing w:after="0"/>
        <w:ind w:right="-172"/>
        <w:jc w:val="center"/>
        <w:rPr>
          <w:rFonts w:ascii="Times New Roman" w:eastAsia="Times New Roman" w:hAnsi="Times New Roman"/>
          <w:i/>
          <w:iCs/>
          <w:sz w:val="18"/>
          <w:szCs w:val="18"/>
          <w:lang w:eastAsia="pl-PL"/>
        </w:rPr>
      </w:pPr>
    </w:p>
    <w:p w14:paraId="0FAB343C" w14:textId="77777777" w:rsidR="001C1301" w:rsidRPr="000C7522" w:rsidRDefault="001C1301" w:rsidP="001C1301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OBOWIĄZEK INFORMACYJNY</w:t>
      </w:r>
    </w:p>
    <w:p w14:paraId="35FFA6F5" w14:textId="77777777" w:rsidR="001C1301" w:rsidRPr="000C7522" w:rsidRDefault="001C1301" w:rsidP="001C1301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sz w:val="20"/>
          <w:szCs w:val="20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0C7522">
        <w:rPr>
          <w:rFonts w:ascii="Times New Roman" w:eastAsia="Times New Roman" w:hAnsi="Times New Roman" w:cs="Times New Roman"/>
          <w:sz w:val="20"/>
          <w:szCs w:val="20"/>
        </w:rPr>
        <w:t>Dz.U.UE.L</w:t>
      </w:r>
      <w:proofErr w:type="spellEnd"/>
      <w:r w:rsidRPr="000C7522">
        <w:rPr>
          <w:rFonts w:ascii="Times New Roman" w:eastAsia="Times New Roman" w:hAnsi="Times New Roman" w:cs="Times New Roman"/>
          <w:sz w:val="20"/>
          <w:szCs w:val="20"/>
        </w:rPr>
        <w:t>. z 2016r. Nr 119, s.1 ze zm.) - dalej: „RODO” informuję, że:</w:t>
      </w:r>
    </w:p>
    <w:p w14:paraId="2BB4D195" w14:textId="77777777" w:rsidR="001C1301" w:rsidRPr="000C7522" w:rsidRDefault="001C1301" w:rsidP="001C1301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2D90D08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Administratorem Państwa danych jest </w:t>
      </w:r>
      <w:sdt>
        <w:sdtPr>
          <w:rPr>
            <w:sz w:val="18"/>
            <w:szCs w:val="18"/>
          </w:rPr>
          <w:tag w:val="goog_rdk_0"/>
          <w:id w:val="-216668585"/>
        </w:sdtPr>
        <w:sdtContent/>
      </w:sdt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Zespół Szkoły Podstawowej nr 2 i Przedszkola w Zagnańsku (ul. Turystyczna 59, 26-050 Zagnańsk, tel. 41 311 32 75).</w:t>
      </w:r>
    </w:p>
    <w:p w14:paraId="6BD5C5D1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Administrator wyznaczył Inspektora Ochrony Danych, z którym mogą się Państwo kontaktować we wszystkich sprawach dotyczących przetwarzania danych osobowych za pośrednictwem adresu e-mail: inspektor@cbi24.pl lub pisemnie pod adres Administratora.</w:t>
      </w:r>
    </w:p>
    <w:p w14:paraId="0312E1EF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 w:hanging="357"/>
        <w:jc w:val="both"/>
        <w:textAlignment w:val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Państwa dane osobowe będą przetwarzane w celu </w:t>
      </w:r>
      <w:r w:rsidRPr="000C7522">
        <w:rPr>
          <w:rFonts w:ascii="Times New Roman" w:hAnsi="Times New Roman" w:cs="Times New Roman"/>
          <w:sz w:val="20"/>
          <w:szCs w:val="20"/>
        </w:rPr>
        <w:t>organizacji zajęć z przedmiotu edukacja zdrowotna</w:t>
      </w: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tj. przetwarzanie jest niezbędne do wykonania zadania realizowanego w interesie publicznym lub sprawowania władzy publicznej powierzonej administratorowi (art. 6 ust. 1 lit. e RODO) w zw. z Rozporządzeniem Ministra Edukacji z dnia 6 marca 2025 r. zmieniające rozporządzenie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oraz Rozporządzeniem Ministra Edukacji z dnia z dnia 7 kwietnia 2025 r. w sprawie sposobu nauczania szkolnego oraz zakresu treści dotyczących wiedzy o życiu seksualnym człowieka, o zasadach świadomego i odpowiedzialnego rodzicielstwa, o wartości rodziny, życia w fazie prenatalnej oraz metodach i środkach świadomej prokreacji zawartych w podstawie programowej kształcenia ogólnego</w:t>
      </w:r>
    </w:p>
    <w:p w14:paraId="06723CCF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Państwa dane osobowe będą przetwarzane przez okres niezbędny do realizacji </w:t>
      </w:r>
      <w:sdt>
        <w:sdtPr>
          <w:rPr>
            <w:sz w:val="18"/>
            <w:szCs w:val="18"/>
          </w:rPr>
          <w:tag w:val="goog_rdk_4"/>
          <w:id w:val="-2101326642"/>
        </w:sdtPr>
        <w:sdtContent/>
      </w:sdt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ww. celu z uwzględnieniem okresów przechowywania określonych w przepisach szczególnych, w tym przepisów archiwalnych tj. 50 lat. </w:t>
      </w:r>
      <w:sdt>
        <w:sdtPr>
          <w:rPr>
            <w:sz w:val="18"/>
            <w:szCs w:val="18"/>
          </w:rPr>
          <w:tag w:val="goog_rdk_5"/>
          <w:id w:val="143781236"/>
        </w:sdtPr>
        <w:sdtContent/>
      </w:sdt>
    </w:p>
    <w:p w14:paraId="67938068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Państwa dane osobowe będą przetwarzane w sposób zautomatyzowany, lecz nie będą podlegały zautomatyzowanemu podejmowaniu decyzji, w tym o profilowaniu.</w:t>
      </w:r>
    </w:p>
    <w:p w14:paraId="20B1F0E3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Państwa dane osobowe </w:t>
      </w:r>
      <w:sdt>
        <w:sdtPr>
          <w:rPr>
            <w:sz w:val="18"/>
            <w:szCs w:val="18"/>
          </w:rPr>
          <w:tag w:val="goog_rdk_6"/>
          <w:id w:val="-1846779624"/>
        </w:sdtPr>
        <w:sdtContent/>
      </w:sdt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nie będą przekazywane poza Europejski Obszar Gospodarczy (obejmujący Unię Europejską, Norwegię, Liechtenstein i Islandię).</w:t>
      </w:r>
    </w:p>
    <w:p w14:paraId="6572FA39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W związku z przetwarzaniem Państwa danych osobowych, przysługują Państwu następujące prawa:</w:t>
      </w:r>
    </w:p>
    <w:p w14:paraId="06F63AAC" w14:textId="77777777" w:rsidR="001C1301" w:rsidRPr="000C7522" w:rsidRDefault="001C1301" w:rsidP="001C130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line="276" w:lineRule="auto"/>
        <w:ind w:left="334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prawo dostępu do swoich danych oraz otrzymania ich kopii;</w:t>
      </w:r>
    </w:p>
    <w:p w14:paraId="2F35836B" w14:textId="77777777" w:rsidR="001C1301" w:rsidRPr="000C7522" w:rsidRDefault="001C1301" w:rsidP="001C130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line="276" w:lineRule="auto"/>
        <w:ind w:left="334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prawo do sprostowania (poprawiania) swoich danych osobowych;</w:t>
      </w:r>
    </w:p>
    <w:p w14:paraId="32FF7CC9" w14:textId="77777777" w:rsidR="001C1301" w:rsidRPr="000C7522" w:rsidRDefault="001C1301" w:rsidP="001C130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line="276" w:lineRule="auto"/>
        <w:ind w:left="334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prawo do ograniczenia przetwarzania danych osobowych;</w:t>
      </w:r>
    </w:p>
    <w:p w14:paraId="0E62E77D" w14:textId="77777777" w:rsidR="001C1301" w:rsidRPr="000C7522" w:rsidRDefault="001C1301" w:rsidP="001C1301">
      <w:pPr>
        <w:widowControl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line="276" w:lineRule="auto"/>
        <w:ind w:left="334" w:hanging="357"/>
        <w:jc w:val="both"/>
        <w:textAlignment w:val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prawo wniesienia skargi do Prezesa Urzędu Ochrony Danych Osobowych, w sytuacji, gdy uzna Pani/Pan, że przetwarzanie danych osobowych narusza przepisy ogólnego rozporządzenia o ochronie danych osobowych (RODO);</w:t>
      </w:r>
    </w:p>
    <w:p w14:paraId="0357704B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/>
        <w:jc w:val="both"/>
        <w:textAlignment w:val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14:paraId="4C7BA478" w14:textId="77777777" w:rsidR="001C1301" w:rsidRPr="000C7522" w:rsidRDefault="001C1301" w:rsidP="001C1301">
      <w:pPr>
        <w:widowControl/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uppressAutoHyphens w:val="0"/>
        <w:autoSpaceDN/>
        <w:spacing w:before="120" w:after="120" w:line="276" w:lineRule="auto"/>
        <w:ind w:left="340"/>
        <w:jc w:val="both"/>
        <w:textAlignment w:val="auto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Państwa dane mogą zostać przekazane </w:t>
      </w:r>
      <w:sdt>
        <w:sdtPr>
          <w:rPr>
            <w:sz w:val="18"/>
            <w:szCs w:val="18"/>
          </w:rPr>
          <w:tag w:val="goog_rdk_8"/>
          <w:id w:val="-1070734657"/>
        </w:sdtPr>
        <w:sdtContent/>
      </w:sdt>
      <w:r w:rsidRPr="000C7522">
        <w:rPr>
          <w:rFonts w:ascii="Times New Roman" w:eastAsia="Times New Roman" w:hAnsi="Times New Roman" w:cs="Times New Roman"/>
          <w:color w:val="000000"/>
          <w:sz w:val="20"/>
          <w:szCs w:val="20"/>
        </w:rPr>
        <w:t>podmiotom zewnętrznym na podstawie umowy powierzenia przetwarzania danych osobowych, także podmiotom lub organom uprawnionym na podstawie przepisów prawa.</w:t>
      </w:r>
    </w:p>
    <w:p w14:paraId="3E61646A" w14:textId="77777777" w:rsidR="001C1301" w:rsidRPr="000C7522" w:rsidRDefault="001C1301" w:rsidP="001C1301">
      <w:pPr>
        <w:rPr>
          <w:sz w:val="18"/>
          <w:szCs w:val="18"/>
        </w:rPr>
      </w:pPr>
    </w:p>
    <w:p w14:paraId="33723FDD" w14:textId="797A8F33" w:rsidR="00120FDB" w:rsidRDefault="00096769">
      <w:pPr>
        <w:pStyle w:val="Standard"/>
        <w:spacing w:after="0"/>
        <w:ind w:right="-172"/>
        <w:jc w:val="center"/>
      </w:pPr>
      <w:r>
        <w:rPr>
          <w:rFonts w:ascii="Times New Roman" w:eastAsia="Times New Roman" w:hAnsi="Times New Roman"/>
          <w:i/>
          <w:iCs/>
          <w:sz w:val="18"/>
          <w:szCs w:val="18"/>
          <w:lang w:eastAsia="pl-PL"/>
        </w:rPr>
        <w:t xml:space="preserve">                                                                        </w:t>
      </w:r>
    </w:p>
    <w:sectPr w:rsidR="00120FDB">
      <w:pgSz w:w="11906" w:h="16838"/>
      <w:pgMar w:top="993" w:right="1361" w:bottom="964" w:left="136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657AA" w14:textId="77777777" w:rsidR="00096769" w:rsidRDefault="00096769">
      <w:pPr>
        <w:rPr>
          <w:rFonts w:hint="eastAsia"/>
        </w:rPr>
      </w:pPr>
      <w:r>
        <w:separator/>
      </w:r>
    </w:p>
  </w:endnote>
  <w:endnote w:type="continuationSeparator" w:id="0">
    <w:p w14:paraId="41EC27BF" w14:textId="77777777" w:rsidR="00096769" w:rsidRDefault="0009676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A3300" w14:textId="77777777" w:rsidR="00096769" w:rsidRDefault="00096769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5799B304" w14:textId="77777777" w:rsidR="00096769" w:rsidRDefault="0009676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7333B"/>
    <w:multiLevelType w:val="multilevel"/>
    <w:tmpl w:val="5A30503C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800230D"/>
    <w:multiLevelType w:val="multilevel"/>
    <w:tmpl w:val="CC9CFF86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01933F6"/>
    <w:multiLevelType w:val="multilevel"/>
    <w:tmpl w:val="3712F65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56B03"/>
    <w:multiLevelType w:val="multilevel"/>
    <w:tmpl w:val="6AD4A3E8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00000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9A2CCD"/>
    <w:multiLevelType w:val="multilevel"/>
    <w:tmpl w:val="E2F43894"/>
    <w:styleLink w:val="WW8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42F3231A"/>
    <w:multiLevelType w:val="multilevel"/>
    <w:tmpl w:val="946A1E44"/>
    <w:styleLink w:val="WW8Num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44AD5824"/>
    <w:multiLevelType w:val="multilevel"/>
    <w:tmpl w:val="2C54FD92"/>
    <w:styleLink w:val="WW8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483273FE"/>
    <w:multiLevelType w:val="multilevel"/>
    <w:tmpl w:val="4CD62B42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 w15:restartNumberingAfterBreak="0">
    <w:nsid w:val="4C80110E"/>
    <w:multiLevelType w:val="multilevel"/>
    <w:tmpl w:val="CDA49E86"/>
    <w:styleLink w:val="WW8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6DAE0BE5"/>
    <w:multiLevelType w:val="multilevel"/>
    <w:tmpl w:val="12EC6226"/>
    <w:styleLink w:val="WW8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" w15:restartNumberingAfterBreak="0">
    <w:nsid w:val="71E82345"/>
    <w:multiLevelType w:val="multilevel"/>
    <w:tmpl w:val="AFA841F0"/>
    <w:styleLink w:val="WW8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72EE5532"/>
    <w:multiLevelType w:val="multilevel"/>
    <w:tmpl w:val="72188450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769E5160"/>
    <w:multiLevelType w:val="multilevel"/>
    <w:tmpl w:val="26C0D99C"/>
    <w:styleLink w:val="WW8Num1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11"/>
  </w:num>
  <w:num w:numId="2">
    <w:abstractNumId w:val="6"/>
  </w:num>
  <w:num w:numId="3">
    <w:abstractNumId w:val="5"/>
  </w:num>
  <w:num w:numId="4">
    <w:abstractNumId w:val="8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9"/>
  </w:num>
  <w:num w:numId="10">
    <w:abstractNumId w:val="10"/>
  </w:num>
  <w:num w:numId="11">
    <w:abstractNumId w:val="12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20FDB"/>
    <w:rsid w:val="00096769"/>
    <w:rsid w:val="00120FDB"/>
    <w:rsid w:val="001C1301"/>
    <w:rsid w:val="002E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B8BA9"/>
  <w15:docId w15:val="{69B93058-857E-45F0-BB93-D0555F899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160" w:line="251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Nagwek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Indeks">
    <w:name w:val="Indeks"/>
    <w:basedOn w:val="Standard"/>
    <w:pPr>
      <w:suppressLineNumbers/>
    </w:pPr>
    <w:rPr>
      <w:rFonts w:cs="Arial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Gwkaistopka">
    <w:name w:val="Główka i stopka"/>
    <w:basedOn w:val="Standard"/>
  </w:style>
  <w:style w:type="paragraph" w:styleId="Stopka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styleId="Akapitzlist">
    <w:name w:val="List Paragraph"/>
    <w:basedOn w:val="Standard"/>
    <w:pPr>
      <w:ind w:left="720"/>
      <w:contextualSpacing/>
    </w:pPr>
  </w:style>
  <w:style w:type="paragraph" w:styleId="NormalnyWeb">
    <w:name w:val="Normal (Web)"/>
    <w:basedOn w:val="Standard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WW8Num1z0">
    <w:name w:val="WW8Num1z0"/>
    <w:rPr>
      <w:rFonts w:ascii="Wingdings" w:eastAsia="Wingdings" w:hAnsi="Wingdings" w:cs="Wingdings"/>
    </w:rPr>
  </w:style>
  <w:style w:type="character" w:customStyle="1" w:styleId="WW8Num1z1">
    <w:name w:val="WW8Num1z1"/>
    <w:rPr>
      <w:rFonts w:ascii="Courier New" w:eastAsia="Courier New" w:hAnsi="Courier New" w:cs="Courier New"/>
    </w:rPr>
  </w:style>
  <w:style w:type="character" w:customStyle="1" w:styleId="WW8Num1z3">
    <w:name w:val="WW8Num1z3"/>
    <w:rPr>
      <w:rFonts w:ascii="Symbol" w:eastAsia="Symbol" w:hAnsi="Symbol" w:cs="Symbol"/>
    </w:rPr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7z0">
    <w:name w:val="WW8Num7z0"/>
  </w:style>
  <w:style w:type="character" w:customStyle="1" w:styleId="WW8Num7z1">
    <w:name w:val="WW8Num7z1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7z3">
    <w:name w:val="WW8Num7z3"/>
    <w:rPr>
      <w:rFonts w:ascii="Symbol" w:eastAsia="Symbol" w:hAnsi="Symbol" w:cs="Symbol"/>
    </w:rPr>
  </w:style>
  <w:style w:type="character" w:customStyle="1" w:styleId="WW8Num8z0">
    <w:name w:val="WW8Num8z0"/>
  </w:style>
  <w:style w:type="character" w:customStyle="1" w:styleId="WW8Num10z0">
    <w:name w:val="WW8Num10z0"/>
    <w:rPr>
      <w:rFonts w:ascii="Symbol" w:eastAsia="Symbol" w:hAnsi="Symbol" w:cs="Symbol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Internetlink">
    <w:name w:val="Internet link"/>
    <w:rPr>
      <w:color w:val="0563C1"/>
      <w:u w:val="single"/>
    </w:rPr>
  </w:style>
  <w:style w:type="character" w:customStyle="1" w:styleId="TekstdymkaZnak">
    <w:name w:val="Tekst dymka Znak"/>
    <w:rPr>
      <w:rFonts w:ascii="Segoe UI" w:eastAsia="Segoe UI" w:hAnsi="Segoe UI" w:cs="Segoe UI"/>
      <w:sz w:val="18"/>
      <w:szCs w:val="18"/>
    </w:rPr>
  </w:style>
  <w:style w:type="character" w:styleId="Uwydatnienie">
    <w:name w:val="Emphasis"/>
    <w:rPr>
      <w:i/>
      <w:iCs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635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Sala26</dc:creator>
  <cp:lastModifiedBy>Admin</cp:lastModifiedBy>
  <cp:revision>2</cp:revision>
  <cp:lastPrinted>2025-09-04T06:35:00Z</cp:lastPrinted>
  <dcterms:created xsi:type="dcterms:W3CDTF">2025-09-09T10:30:00Z</dcterms:created>
  <dcterms:modified xsi:type="dcterms:W3CDTF">2025-09-09T10:30:00Z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